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66" w:rsidRDefault="000276C9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9D0B10" wp14:editId="78BE48EA">
                <wp:simplePos x="0" y="0"/>
                <wp:positionH relativeFrom="column">
                  <wp:posOffset>2304415</wp:posOffset>
                </wp:positionH>
                <wp:positionV relativeFrom="paragraph">
                  <wp:posOffset>-676275</wp:posOffset>
                </wp:positionV>
                <wp:extent cx="990600" cy="932180"/>
                <wp:effectExtent l="0" t="0" r="19050" b="127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932180"/>
                          <a:chOff x="0" y="0"/>
                          <a:chExt cx="990600" cy="932180"/>
                        </a:xfrm>
                      </wpg:grpSpPr>
                      <wps:wsp>
                        <wps:cNvPr id="7" name="楕円 7"/>
                        <wps:cNvSpPr/>
                        <wps:spPr>
                          <a:xfrm>
                            <a:off x="0" y="44450"/>
                            <a:ext cx="990600" cy="83185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905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114300" y="0"/>
                            <a:ext cx="7607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3E6978" w:rsidRDefault="00FF63C1" w:rsidP="00B35A6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4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6978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9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D0B10" id="グループ化 35" o:spid="_x0000_s1026" style="position:absolute;left:0;text-align:left;margin-left:181.45pt;margin-top:-53.25pt;width:78pt;height:73.4pt;z-index:251659264" coordsize="9906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">
                <v:oval id="楕円 7" o:spid="_x0000_s1027" style="position:absolute;top:444;width:9906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" fillcolor="#5b9bd5 [3204]" strokecolor="#0070c0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" o:spid="_x0000_s1028" type="#_x0000_t202" style="position:absolute;left:1143;width:7607;height:9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:rsidR="00FF63C1" w:rsidRPr="003E6978" w:rsidRDefault="00FF63C1" w:rsidP="00B35A6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4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6978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9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532E58" wp14:editId="1F25E9D8">
                <wp:simplePos x="0" y="0"/>
                <wp:positionH relativeFrom="column">
                  <wp:posOffset>4413250</wp:posOffset>
                </wp:positionH>
                <wp:positionV relativeFrom="paragraph">
                  <wp:posOffset>-700405</wp:posOffset>
                </wp:positionV>
                <wp:extent cx="990600" cy="932180"/>
                <wp:effectExtent l="0" t="0" r="19050" b="127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932180"/>
                          <a:chOff x="0" y="0"/>
                          <a:chExt cx="990600" cy="932180"/>
                        </a:xfrm>
                      </wpg:grpSpPr>
                      <wps:wsp>
                        <wps:cNvPr id="8" name="楕円 8"/>
                        <wps:cNvSpPr/>
                        <wps:spPr>
                          <a:xfrm>
                            <a:off x="0" y="63500"/>
                            <a:ext cx="990600" cy="83185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9050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120650" y="0"/>
                            <a:ext cx="7607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3E6978" w:rsidRDefault="00FF63C1" w:rsidP="00B35A6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4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6978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9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32E58" id="グループ化 36" o:spid="_x0000_s1029" style="position:absolute;left:0;text-align:left;margin-left:347.5pt;margin-top:-55.15pt;width:78pt;height:73.4pt;z-index:251662336" coordsize="9906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">
                <v:oval id="楕円 8" o:spid="_x0000_s1030" style="position:absolute;top:635;width:9906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" fillcolor="#ffc000" strokecolor="#ed7d31 [3205]" strokeweight="1.5pt">
                  <v:stroke joinstyle="miter"/>
                </v:oval>
                <v:shape id="テキスト ボックス 11" o:spid="_x0000_s1031" type="#_x0000_t202" style="position:absolute;left:1206;width:7607;height:9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:rsidR="00FF63C1" w:rsidRPr="003E6978" w:rsidRDefault="00FF63C1" w:rsidP="00B35A6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4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6978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9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D2AA779" wp14:editId="6867CDE8">
                <wp:simplePos x="0" y="0"/>
                <wp:positionH relativeFrom="column">
                  <wp:posOffset>88265</wp:posOffset>
                </wp:positionH>
                <wp:positionV relativeFrom="paragraph">
                  <wp:posOffset>-676275</wp:posOffset>
                </wp:positionV>
                <wp:extent cx="990600" cy="932180"/>
                <wp:effectExtent l="0" t="0" r="19050" b="127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932180"/>
                          <a:chOff x="0" y="0"/>
                          <a:chExt cx="990600" cy="932180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44450"/>
                            <a:ext cx="990600" cy="831850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114300" y="0"/>
                            <a:ext cx="76073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3E6978" w:rsidRDefault="00FF63C1" w:rsidP="00B35A6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14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6978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9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AA779" id="グループ化 34" o:spid="_x0000_s1032" style="position:absolute;left:0;text-align:left;margin-left:6.95pt;margin-top:-53.25pt;width:78pt;height:73.4pt;z-index:251656192" coordsize="9906,9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">
                <v:oval id="楕円 6" o:spid="_x0000_s1033" style="position:absolute;top:444;width:9906;height:8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" fillcolor="#70ad47 [3209]" strokecolor="#538135 [2409]" strokeweight="1.5pt">
                  <v:stroke joinstyle="miter"/>
                </v:oval>
                <v:shape id="テキスト ボックス 9" o:spid="_x0000_s1034" type="#_x0000_t202" style="position:absolute;left:1143;width:7607;height:93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" filled="f" stroked="f">
                  <v:textbox style="mso-fit-shape-to-text:t" inset="5.85pt,.7pt,5.85pt,.7pt">
                    <w:txbxContent>
                      <w:p w:rsidR="00FF63C1" w:rsidRPr="003E6978" w:rsidRDefault="00FF63C1" w:rsidP="00B35A6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14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6978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9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201D77D8" wp14:editId="258B4B4D">
                <wp:simplePos x="0" y="0"/>
                <wp:positionH relativeFrom="column">
                  <wp:posOffset>-489585</wp:posOffset>
                </wp:positionH>
                <wp:positionV relativeFrom="paragraph">
                  <wp:posOffset>282575</wp:posOffset>
                </wp:positionV>
                <wp:extent cx="2076450" cy="1060450"/>
                <wp:effectExtent l="0" t="0" r="0" b="635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60450"/>
                          <a:chOff x="0" y="0"/>
                          <a:chExt cx="1809750" cy="1060450"/>
                        </a:xfrm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260350" y="482600"/>
                            <a:ext cx="1276350" cy="577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二等辺三角形 2"/>
                        <wps:cNvSpPr/>
                        <wps:spPr>
                          <a:xfrm>
                            <a:off x="0" y="0"/>
                            <a:ext cx="1809750" cy="533400"/>
                          </a:xfrm>
                          <a:prstGeom prst="triangle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グループ化 18"/>
                        <wpg:cNvGrpSpPr/>
                        <wpg:grpSpPr>
                          <a:xfrm>
                            <a:off x="996950" y="292100"/>
                            <a:ext cx="288000" cy="216000"/>
                            <a:chOff x="0" y="0"/>
                            <a:chExt cx="225425" cy="142875"/>
                          </a:xfrm>
                        </wpg:grpSpPr>
                        <wps:wsp>
                          <wps:cNvPr id="13" name="正方形/長方形 13"/>
                          <wps:cNvSpPr/>
                          <wps:spPr>
                            <a:xfrm>
                              <a:off x="0" y="0"/>
                              <a:ext cx="111125" cy="1428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正方形/長方形 14"/>
                          <wps:cNvSpPr/>
                          <wps:spPr>
                            <a:xfrm>
                              <a:off x="114300" y="0"/>
                              <a:ext cx="111125" cy="1428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ED7D31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グループ化 19"/>
                        <wpg:cNvGrpSpPr/>
                        <wpg:grpSpPr>
                          <a:xfrm>
                            <a:off x="514350" y="292100"/>
                            <a:ext cx="288000" cy="216000"/>
                            <a:chOff x="0" y="0"/>
                            <a:chExt cx="225425" cy="142875"/>
                          </a:xfrm>
                        </wpg:grpSpPr>
                        <wps:wsp>
                          <wps:cNvPr id="15" name="正方形/長方形 15"/>
                          <wps:cNvSpPr/>
                          <wps:spPr>
                            <a:xfrm>
                              <a:off x="114300" y="0"/>
                              <a:ext cx="111125" cy="1428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ED7D31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正方形/長方形 16"/>
                          <wps:cNvSpPr/>
                          <wps:spPr>
                            <a:xfrm>
                              <a:off x="0" y="0"/>
                              <a:ext cx="111125" cy="14287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rgbClr val="ED7D31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41E431" id="グループ化 38" o:spid="_x0000_s1026" style="position:absolute;left:0;text-align:left;margin-left:-38.55pt;margin-top:22.25pt;width:163.5pt;height:83.5pt;z-index:251643903;mso-width-relative:margin" coordsize="18097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">
                <v:rect id="正方形/長方形 1" o:spid="_x0000_s1027" style="position:absolute;left:2603;top:4826;width:12764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" fillcolor="#823b0b [1605]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" o:spid="_x0000_s1028" type="#_x0000_t5" style="position:absolute;width:1809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" fillcolor="#823b0b [1605]" stroked="f" strokeweight="1pt"/>
                <v:group id="グループ化 18" o:spid="_x0000_s1029" style="position:absolute;left:9969;top:2921;width:2880;height:2160" coordsize="2254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正方形/長方形 13" o:spid="_x0000_s1030" style="position:absolute;width:1111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" fillcolor="yellow" strokecolor="#823b0b [1605]" strokeweight="1pt"/>
                  <v:rect id="正方形/長方形 14" o:spid="_x0000_s1031" style="position:absolute;left:114300;width:1111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" fillcolor="yellow" strokecolor="#843c0c" strokeweight="1pt"/>
                </v:group>
                <v:group id="グループ化 19" o:spid="_x0000_s1032" style="position:absolute;left:5143;top:2921;width:2880;height:2160" coordsize="22542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正方形/長方形 15" o:spid="_x0000_s1033" style="position:absolute;left:114300;width:1111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" fillcolor="yellow" strokecolor="#843c0c" strokeweight="1pt"/>
                  <v:rect id="正方形/長方形 16" o:spid="_x0000_s1034" style="position:absolute;width:111125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" fillcolor="yellow" strokecolor="#843c0c" strokeweight="1pt"/>
                </v:group>
              </v:group>
            </w:pict>
          </mc:Fallback>
        </mc:AlternateContent>
      </w:r>
      <w:r w:rsidR="009754F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1855" behindDoc="0" locked="0" layoutInCell="1" allowOverlap="1" wp14:anchorId="6BD48B6F" wp14:editId="53F5FF95">
                <wp:simplePos x="0" y="0"/>
                <wp:positionH relativeFrom="column">
                  <wp:posOffset>-737235</wp:posOffset>
                </wp:positionH>
                <wp:positionV relativeFrom="paragraph">
                  <wp:posOffset>-885825</wp:posOffset>
                </wp:positionV>
                <wp:extent cx="6877050" cy="3676650"/>
                <wp:effectExtent l="0" t="0" r="0" b="0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676650"/>
                        </a:xfrm>
                        <a:prstGeom prst="roundRect">
                          <a:avLst>
                            <a:gd name="adj" fmla="val 11220"/>
                          </a:avLst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95AB1" id="角丸四角形 33" o:spid="_x0000_s1026" style="position:absolute;left:0;text-align:left;margin-left:-58.05pt;margin-top:-69.75pt;width:541.5pt;height:289.5pt;z-index:2516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" fillcolor="white [3212]" stroked="f" strokeweight="1pt">
                <v:fill opacity="32896f"/>
                <v:stroke joinstyle="miter"/>
              </v:roundrect>
            </w:pict>
          </mc:Fallback>
        </mc:AlternateContent>
      </w:r>
      <w:r w:rsidR="009754F6">
        <w:rPr>
          <w:rFonts w:asciiTheme="majorHAnsi" w:eastAsiaTheme="majorHAnsi" w:hAnsiTheme="majorHAnsi"/>
          <w:noProof/>
        </w:rPr>
        <w:drawing>
          <wp:anchor distT="0" distB="0" distL="114300" distR="114300" simplePos="0" relativeHeight="251688960" behindDoc="1" locked="0" layoutInCell="1" allowOverlap="1" wp14:anchorId="585EEA8C" wp14:editId="4C58E05D">
            <wp:simplePos x="0" y="0"/>
            <wp:positionH relativeFrom="column">
              <wp:posOffset>-978535</wp:posOffset>
            </wp:positionH>
            <wp:positionV relativeFrom="paragraph">
              <wp:posOffset>-1146175</wp:posOffset>
            </wp:positionV>
            <wp:extent cx="7306945" cy="5080635"/>
            <wp:effectExtent l="0" t="0" r="8255" b="571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紅取山から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7"/>
                    <a:stretch/>
                  </pic:blipFill>
                  <pic:spPr bwMode="auto">
                    <a:xfrm>
                      <a:off x="0" y="0"/>
                      <a:ext cx="7306945" cy="508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A66" w:rsidRDefault="00B35A66">
      <w:pPr>
        <w:rPr>
          <w:rFonts w:asciiTheme="majorHAnsi" w:eastAsiaTheme="majorHAnsi" w:hAnsiTheme="majorHAnsi"/>
        </w:rPr>
      </w:pPr>
    </w:p>
    <w:p w:rsidR="00B35A66" w:rsidRDefault="000276C9">
      <w:pPr>
        <w:rPr>
          <w:rFonts w:asciiTheme="majorHAnsi" w:eastAsiaTheme="majorHAnsi" w:hAnsiTheme="majorHAnsi"/>
        </w:rPr>
      </w:pPr>
      <w:r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EE41E6" wp14:editId="0862C988">
                <wp:simplePos x="0" y="0"/>
                <wp:positionH relativeFrom="column">
                  <wp:posOffset>-215900</wp:posOffset>
                </wp:positionH>
                <wp:positionV relativeFrom="paragraph">
                  <wp:posOffset>241300</wp:posOffset>
                </wp:positionV>
                <wp:extent cx="18288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6612C7" w:rsidRDefault="00FF63C1" w:rsidP="00B35A6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2C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E41E6" id="テキスト ボックス 3" o:spid="_x0000_s1035" type="#_x0000_t202" style="position:absolute;left:0;text-align:left;margin-left:-17pt;margin-top:19pt;width:2in;height:2in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" filled="f" stroked="f">
                <v:textbox style="mso-fit-shape-to-text:t" inset="5.85pt,.7pt,5.85pt,.7pt">
                  <w:txbxContent>
                    <w:p w:rsidR="00FF63C1" w:rsidRPr="006612C7" w:rsidRDefault="00FF63C1" w:rsidP="00B35A6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2C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空き家</w:t>
                      </w:r>
                    </w:p>
                  </w:txbxContent>
                </v:textbox>
              </v:shape>
            </w:pict>
          </mc:Fallback>
        </mc:AlternateContent>
      </w:r>
    </w:p>
    <w:p w:rsidR="00827D6A" w:rsidRPr="00B35A66" w:rsidRDefault="000276C9">
      <w:pPr>
        <w:rPr>
          <w:rFonts w:asciiTheme="majorHAnsi" w:eastAsiaTheme="majorHAnsi" w:hAnsiTheme="majorHAnsi"/>
        </w:rPr>
      </w:pPr>
      <w:r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659E34" wp14:editId="1D731359">
                <wp:simplePos x="0" y="0"/>
                <wp:positionH relativeFrom="column">
                  <wp:posOffset>1397000</wp:posOffset>
                </wp:positionH>
                <wp:positionV relativeFrom="paragraph">
                  <wp:posOffset>24765</wp:posOffset>
                </wp:positionV>
                <wp:extent cx="18288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6612C7" w:rsidRDefault="00FF63C1" w:rsidP="00B35A6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12C7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バンク制度</w:t>
                            </w:r>
                            <w:r w:rsidRPr="006612C7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6612C7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59E34" id="テキスト ボックス 4" o:spid="_x0000_s1036" type="#_x0000_t202" style="position:absolute;left:0;text-align:left;margin-left:110pt;margin-top:1.95pt;width:2in;height:2in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" filled="f" stroked="f">
                <v:textbox style="mso-fit-shape-to-text:t" inset="5.85pt,.7pt,5.85pt,.7pt">
                  <w:txbxContent>
                    <w:p w:rsidR="00FF63C1" w:rsidRPr="006612C7" w:rsidRDefault="00FF63C1" w:rsidP="00B35A6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12C7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バンク制度</w:t>
                      </w:r>
                      <w:r w:rsidRPr="006612C7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6612C7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0276C9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6D6E787" wp14:editId="1D7CF6E5">
                <wp:simplePos x="0" y="0"/>
                <wp:positionH relativeFrom="column">
                  <wp:posOffset>-203835</wp:posOffset>
                </wp:positionH>
                <wp:positionV relativeFrom="paragraph">
                  <wp:posOffset>142875</wp:posOffset>
                </wp:positionV>
                <wp:extent cx="1041400" cy="976630"/>
                <wp:effectExtent l="0" t="0" r="2540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976630"/>
                          <a:chOff x="0" y="0"/>
                          <a:chExt cx="1041400" cy="976630"/>
                        </a:xfrm>
                      </wpg:grpSpPr>
                      <wps:wsp>
                        <wps:cNvPr id="24" name="正方形/長方形 24"/>
                        <wps:cNvSpPr/>
                        <wps:spPr>
                          <a:xfrm>
                            <a:off x="0" y="6350"/>
                            <a:ext cx="1041400" cy="9321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50800" y="69850"/>
                            <a:ext cx="936000" cy="8280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63C1" w:rsidRDefault="00FF63C1" w:rsidP="00C01A1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76200" y="0"/>
                            <a:ext cx="91376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3E4243" w:rsidRDefault="00FF63C1" w:rsidP="00C01A1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40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40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空き家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7150" y="254000"/>
                            <a:ext cx="91376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3E4243" w:rsidRDefault="00FF63C1" w:rsidP="00C01A1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40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43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sz w:val="40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バンク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65100" y="501650"/>
                            <a:ext cx="65913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3E4243" w:rsidRDefault="00FF63C1" w:rsidP="00C01A13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40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43"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sz w:val="40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とは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D6E787" id="グループ化 31" o:spid="_x0000_s1037" style="position:absolute;left:0;text-align:left;margin-left:-16.05pt;margin-top:11.25pt;width:82pt;height:76.9pt;z-index:251685888;mso-width-relative:margin" coordsize="10414,9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">
                <v:rect id="正方形/長方形 24" o:spid="_x0000_s1038" style="position:absolute;top:63;width:10414;height:9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" fillcolor="#5b9bd5 [3204]" strokecolor="#1f4d78 [1604]" strokeweight="1pt"/>
                <v:rect id="正方形/長方形 28" o:spid="_x0000_s1039" style="position:absolute;left:508;top:698;width:936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" filled="f" strokecolor="white [3212]" strokeweight="1.75pt">
                  <v:textbox>
                    <w:txbxContent>
                      <w:p w:rsidR="00FF63C1" w:rsidRDefault="00FF63C1" w:rsidP="00C01A13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、</w:t>
                        </w:r>
                      </w:p>
                    </w:txbxContent>
                  </v:textbox>
                </v:rect>
                <v:shape id="テキスト ボックス 25" o:spid="_x0000_s1040" type="#_x0000_t202" style="position:absolute;left:762;width:9137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" filled="f" stroked="f">
                  <v:textbox style="mso-fit-shape-to-text:t" inset="5.85pt,.7pt,5.85pt,.7pt">
                    <w:txbxContent>
                      <w:p w:rsidR="00FF63C1" w:rsidRPr="003E4243" w:rsidRDefault="00FF63C1" w:rsidP="00C01A1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40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43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40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空き家</w:t>
                        </w:r>
                      </w:p>
                    </w:txbxContent>
                  </v:textbox>
                </v:shape>
                <v:shape id="テキスト ボックス 26" o:spid="_x0000_s1041" type="#_x0000_t202" style="position:absolute;left:571;top:2540;width:9138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" filled="f" stroked="f">
                  <v:textbox style="mso-fit-shape-to-text:t" inset="5.85pt,.7pt,5.85pt,.7pt">
                    <w:txbxContent>
                      <w:p w:rsidR="00FF63C1" w:rsidRPr="003E4243" w:rsidRDefault="00FF63C1" w:rsidP="00C01A1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40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43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sz w:val="40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バンク</w:t>
                        </w:r>
                      </w:p>
                    </w:txbxContent>
                  </v:textbox>
                </v:shape>
                <v:shape id="テキスト ボックス 27" o:spid="_x0000_s1042" type="#_x0000_t202" style="position:absolute;left:1651;top:5016;width:6591;height:4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:rsidR="00FF63C1" w:rsidRPr="003E4243" w:rsidRDefault="00FF63C1" w:rsidP="00C01A13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40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43"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sz w:val="40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とは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3E611" wp14:editId="24CDECC0">
                <wp:simplePos x="0" y="0"/>
                <wp:positionH relativeFrom="column">
                  <wp:posOffset>888365</wp:posOffset>
                </wp:positionH>
                <wp:positionV relativeFrom="paragraph">
                  <wp:posOffset>136525</wp:posOffset>
                </wp:positionV>
                <wp:extent cx="5048250" cy="1828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3E4243" w:rsidRDefault="00FF63C1" w:rsidP="003E4243">
                            <w:pPr>
                              <w:snapToGrid w:val="0"/>
                              <w:ind w:firstLineChars="100" w:firstLine="280"/>
                              <w:jc w:val="left"/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43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制度は空き家を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売りたい方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3E4243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貸したい方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に空き家情報を登録していただき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3E4243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空き家に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関する</w:t>
                            </w:r>
                            <w:r w:rsidRPr="003E4243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3E4243"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公開し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、空き家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利用希望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  <w:r w:rsidRPr="003E4243"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へ情報提供する制度です。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空き家を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お持ちの方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になる予定の物件を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お持ち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の方は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自治振興課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問合せ先を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参照)にご相談ください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33C0B" w:themeColor="accent2" w:themeShade="80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3E611" id="テキスト ボックス 29" o:spid="_x0000_s1043" type="#_x0000_t202" style="position:absolute;left:0;text-align:left;margin-left:69.95pt;margin-top:10.75pt;width:397.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" filled="f" stroked="f">
                <v:textbox style="mso-fit-shape-to-text:t" inset="5.85pt,.7pt,5.85pt,.7pt">
                  <w:txbxContent>
                    <w:p w:rsidR="00FF63C1" w:rsidRPr="003E4243" w:rsidRDefault="00FF63C1" w:rsidP="003E4243">
                      <w:pPr>
                        <w:snapToGrid w:val="0"/>
                        <w:ind w:firstLineChars="100" w:firstLine="280"/>
                        <w:jc w:val="left"/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43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制度は空き家を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売りたい方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3E4243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貸したい方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に空き家情報を登録していただき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3E4243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空き家に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関する</w:t>
                      </w:r>
                      <w:r w:rsidRPr="003E4243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情報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3E4243"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公開し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、空き家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利用希望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方</w:t>
                      </w:r>
                      <w:r w:rsidRPr="003E4243"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へ情報提供する制度です。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空き家を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お持ちの方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空き家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になる予定の物件を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お持ち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の方は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自治振興課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問合せ先を</w:t>
                      </w:r>
                      <w:r>
                        <w:rPr>
                          <w:rFonts w:ascii="ＭＳ ゴシック" w:eastAsia="ＭＳ ゴシック" w:hAnsi="ＭＳ ゴシック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参照)にご相談ください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33C0B" w:themeColor="accent2" w:themeShade="80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9754F6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6A2D0D" wp14:editId="3B4F0C29">
                <wp:simplePos x="0" y="0"/>
                <wp:positionH relativeFrom="column">
                  <wp:posOffset>-483235</wp:posOffset>
                </wp:positionH>
                <wp:positionV relativeFrom="paragraph">
                  <wp:posOffset>104775</wp:posOffset>
                </wp:positionV>
                <wp:extent cx="6299200" cy="468630"/>
                <wp:effectExtent l="0" t="0" r="6350" b="762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4686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9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D90AD" id="角丸四角形 20" o:spid="_x0000_s1026" style="position:absolute;left:0;text-align:left;margin-left:-38.05pt;margin-top:8.25pt;width:496pt;height:3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" fillcolor="#900" stroked="f" strokeweight="1pt">
                <v:stroke joinstyle="miter"/>
              </v:roundrect>
            </w:pict>
          </mc:Fallback>
        </mc:AlternateContent>
      </w:r>
      <w:r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9262D3" wp14:editId="24E62201">
                <wp:simplePos x="0" y="0"/>
                <wp:positionH relativeFrom="column">
                  <wp:posOffset>-292735</wp:posOffset>
                </wp:positionH>
                <wp:positionV relativeFrom="paragraph">
                  <wp:posOffset>98425</wp:posOffset>
                </wp:positionV>
                <wp:extent cx="5975350" cy="1828800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9754F6" w:rsidRDefault="00FF63C1" w:rsidP="009754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4F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空き家バンクへの</w:t>
                            </w:r>
                            <w:r w:rsidRPr="009754F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登録と利用の</w:t>
                            </w:r>
                            <w:r w:rsidRPr="009754F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5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262D3" id="テキスト ボックス 21" o:spid="_x0000_s1044" type="#_x0000_t202" style="position:absolute;left:0;text-align:left;margin-left:-23.05pt;margin-top:7.75pt;width:470.5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FF63C1" w:rsidRPr="009754F6" w:rsidRDefault="00FF63C1" w:rsidP="009754F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4F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空き家バンクへの</w:t>
                      </w:r>
                      <w:r w:rsidRPr="009754F6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登録と利用の</w:t>
                      </w:r>
                      <w:r w:rsidRPr="009754F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5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流れ</w:t>
                      </w:r>
                    </w:p>
                  </w:txbxContent>
                </v:textbox>
              </v:shape>
            </w:pict>
          </mc:Fallback>
        </mc:AlternateContent>
      </w:r>
      <w:r w:rsidR="003E6978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BB342AD" wp14:editId="1711B72C">
                <wp:simplePos x="0" y="0"/>
                <wp:positionH relativeFrom="column">
                  <wp:posOffset>-978535</wp:posOffset>
                </wp:positionH>
                <wp:positionV relativeFrom="paragraph">
                  <wp:posOffset>269875</wp:posOffset>
                </wp:positionV>
                <wp:extent cx="7308850" cy="4311650"/>
                <wp:effectExtent l="0" t="0" r="635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0" cy="4311650"/>
                        </a:xfrm>
                        <a:prstGeom prst="rect">
                          <a:avLst/>
                        </a:prstGeom>
                        <a:solidFill>
                          <a:srgbClr val="FFE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4D1BC" id="正方形/長方形 39" o:spid="_x0000_s1026" style="position:absolute;left:0;text-align:left;margin-left:-77.05pt;margin-top:21.25pt;width:575.5pt;height:339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" fillcolor="#ffe1ff" stroked="f" strokeweight="1pt"/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CD5B0C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E76F505" wp14:editId="14A29EEE">
                <wp:simplePos x="0" y="0"/>
                <wp:positionH relativeFrom="column">
                  <wp:posOffset>2830683</wp:posOffset>
                </wp:positionH>
                <wp:positionV relativeFrom="paragraph">
                  <wp:posOffset>181463</wp:posOffset>
                </wp:positionV>
                <wp:extent cx="3200400" cy="2951480"/>
                <wp:effectExtent l="0" t="0" r="19050" b="2032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951480"/>
                          <a:chOff x="0" y="0"/>
                          <a:chExt cx="3200400" cy="2952488"/>
                        </a:xfrm>
                      </wpg:grpSpPr>
                      <wps:wsp>
                        <wps:cNvPr id="23" name="角丸四角形 23"/>
                        <wps:cNvSpPr/>
                        <wps:spPr>
                          <a:xfrm>
                            <a:off x="0" y="0"/>
                            <a:ext cx="3200400" cy="2952488"/>
                          </a:xfrm>
                          <a:prstGeom prst="roundRect">
                            <a:avLst>
                              <a:gd name="adj" fmla="val 3050"/>
                            </a:avLst>
                          </a:prstGeom>
                          <a:solidFill>
                            <a:srgbClr val="EBF3FA"/>
                          </a:solidFill>
                          <a:ln w="254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正方形/長方形 47"/>
                        <wps:cNvSpPr/>
                        <wps:spPr>
                          <a:xfrm>
                            <a:off x="190500" y="120650"/>
                            <a:ext cx="1352550" cy="35941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228600" y="57150"/>
                            <a:ext cx="131445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411FD2" w:rsidRDefault="00FF63C1" w:rsidP="00944280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利用希望者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19050" y="517268"/>
                            <a:ext cx="19621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944280" w:rsidRDefault="00FF63C1" w:rsidP="00944280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空き家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利用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買いたい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借りたい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希望する人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965200" y="1033206"/>
                            <a:ext cx="2025650" cy="138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①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物件情報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の提供</w:t>
                              </w:r>
                            </w:p>
                            <w:p w:rsidR="00FF63C1" w:rsidRPr="00366ECF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2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FF63C1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②物件情報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の閲覧</w:t>
                              </w:r>
                            </w:p>
                            <w:p w:rsidR="00FF63C1" w:rsidRPr="00366ECF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FF63C1" w:rsidRPr="00944280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③利用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登録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2" name="右矢印 62"/>
                        <wps:cNvSpPr/>
                        <wps:spPr>
                          <a:xfrm>
                            <a:off x="698500" y="1094223"/>
                            <a:ext cx="241300" cy="1841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右矢印 66"/>
                        <wps:cNvSpPr/>
                        <wps:spPr>
                          <a:xfrm rot="10800000">
                            <a:off x="679450" y="2148322"/>
                            <a:ext cx="241300" cy="184150"/>
                          </a:xfrm>
                          <a:prstGeom prst="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右矢印 67"/>
                        <wps:cNvSpPr/>
                        <wps:spPr>
                          <a:xfrm rot="10800000">
                            <a:off x="679450" y="1591394"/>
                            <a:ext cx="241300" cy="184150"/>
                          </a:xfrm>
                          <a:prstGeom prst="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841500" y="44450"/>
                            <a:ext cx="7747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7750" y="196850"/>
                            <a:ext cx="838200" cy="836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6F505" id="グループ化 70" o:spid="_x0000_s1045" style="position:absolute;left:0;text-align:left;margin-left:222.9pt;margin-top:14.3pt;width:252pt;height:232.4pt;z-index:251762688;mso-height-relative:margin" coordsize="32004,29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">
                <v:roundrect id="角丸四角形 23" o:spid="_x0000_s1046" style="position:absolute;width:32004;height:29524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" fillcolor="#ebf3fa" strokecolor="#41719c" strokeweight="2pt">
                  <v:stroke joinstyle="miter"/>
                </v:roundrect>
                <v:rect id="正方形/長方形 47" o:spid="_x0000_s1047" style="position:absolute;left:1905;top:1206;width:13525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" fillcolor="#5b9bd5" stroked="f" strokeweight="1pt"/>
                <v:shape id="テキスト ボックス 49" o:spid="_x0000_s1048" type="#_x0000_t202" style="position:absolute;left:2286;top:571;width:13144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:rsidR="00FF63C1" w:rsidRPr="00411FD2" w:rsidRDefault="00FF63C1" w:rsidP="00944280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利用希望者</w:t>
                        </w:r>
                      </w:p>
                    </w:txbxContent>
                  </v:textbox>
                </v:shape>
                <v:shape id="テキスト ボックス 51" o:spid="_x0000_s1049" type="#_x0000_t202" style="position:absolute;left:190;top:5172;width:19622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" filled="f" stroked="f">
                  <v:textbox inset="5.85pt,.7pt,5.85pt,.7pt">
                    <w:txbxContent>
                      <w:p w:rsidR="00FF63C1" w:rsidRPr="00944280" w:rsidRDefault="00FF63C1" w:rsidP="00944280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空き家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利用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買いたい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借りたい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希望する人</w:t>
                        </w:r>
                      </w:p>
                    </w:txbxContent>
                  </v:textbox>
                </v:shape>
                <v:shape id="テキスト ボックス 61" o:spid="_x0000_s1050" type="#_x0000_t202" style="position:absolute;left:9652;top:10332;width:20256;height:1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:rsidR="00FF63C1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①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物件情報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の提供</w:t>
                        </w:r>
                      </w:p>
                      <w:p w:rsidR="00FF63C1" w:rsidRPr="00366ECF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2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FF63C1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②物件情報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の閲覧</w:t>
                        </w:r>
                      </w:p>
                      <w:p w:rsidR="00FF63C1" w:rsidRPr="00366ECF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FF63C1" w:rsidRPr="00944280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③利用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登録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申込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2" o:spid="_x0000_s1051" type="#_x0000_t13" style="position:absolute;left:6985;top:10942;width:241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" adj="13358" fillcolor="#5b9bd5 [3204]" strokecolor="#1f4d78 [1604]" strokeweight="1pt"/>
                <v:shape id="右矢印 66" o:spid="_x0000_s1052" type="#_x0000_t13" style="position:absolute;left:6794;top:21483;width:2413;height:184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" adj="13358" fillcolor="#5b9bd5" strokecolor="#41719c" strokeweight="1pt"/>
                <v:shape id="右矢印 67" o:spid="_x0000_s1053" type="#_x0000_t13" style="position:absolute;left:6794;top:15913;width:2413;height:184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" adj="13358" fillcolor="#5b9bd5" strokecolor="#41719c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9" o:spid="_x0000_s1054" type="#_x0000_t75" style="position:absolute;left:18415;top:444;width:7747;height:88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">
                  <v:imagedata r:id="rId9" o:title=""/>
                  <v:path arrowok="t"/>
                </v:shape>
                <v:shape id="図 56" o:spid="_x0000_s1055" type="#_x0000_t75" style="position:absolute;left:23177;top:1968;width:8382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">
                  <v:imagedata r:id="rId10" o:title=""/>
                  <v:path arrowok="t"/>
                </v:shape>
              </v:group>
            </w:pict>
          </mc:Fallback>
        </mc:AlternateContent>
      </w:r>
      <w:r w:rsidR="00366ECF"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707AF552" wp14:editId="38223DF4">
                <wp:simplePos x="0" y="0"/>
                <wp:positionH relativeFrom="column">
                  <wp:posOffset>-686309</wp:posOffset>
                </wp:positionH>
                <wp:positionV relativeFrom="paragraph">
                  <wp:posOffset>179026</wp:posOffset>
                </wp:positionV>
                <wp:extent cx="3276600" cy="2951480"/>
                <wp:effectExtent l="0" t="0" r="0" b="2032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2951480"/>
                          <a:chOff x="0" y="0"/>
                          <a:chExt cx="3276600" cy="2952488"/>
                        </a:xfrm>
                      </wpg:grpSpPr>
                      <wps:wsp>
                        <wps:cNvPr id="22" name="角丸四角形 22"/>
                        <wps:cNvSpPr/>
                        <wps:spPr>
                          <a:xfrm>
                            <a:off x="19050" y="0"/>
                            <a:ext cx="3200400" cy="2952488"/>
                          </a:xfrm>
                          <a:prstGeom prst="roundRect">
                            <a:avLst>
                              <a:gd name="adj" fmla="val 3050"/>
                            </a:avLst>
                          </a:prstGeom>
                          <a:solidFill>
                            <a:srgbClr val="EFFFEF"/>
                          </a:solidFill>
                          <a:ln w="254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正方形/長方形 46"/>
                        <wps:cNvSpPr/>
                        <wps:spPr>
                          <a:xfrm>
                            <a:off x="1473200" y="107950"/>
                            <a:ext cx="1548000" cy="35941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1504950" y="57150"/>
                            <a:ext cx="15367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411FD2" w:rsidRDefault="00FF63C1" w:rsidP="00364BBA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11FD2"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空き家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所有者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047750" y="539750"/>
                            <a:ext cx="22288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944280" w:rsidRDefault="00FF63C1" w:rsidP="00944280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空き家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物件の登録(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売りたい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・貸したい)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希望する人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209550" y="1072415"/>
                            <a:ext cx="2025650" cy="126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①物件の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登録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申込</w:t>
                              </w:r>
                            </w:p>
                            <w:p w:rsidR="00FF63C1" w:rsidRPr="00C34697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FF63C1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②物件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確認</w:t>
                              </w:r>
                            </w:p>
                            <w:p w:rsidR="00FF63C1" w:rsidRPr="006C0316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FF63C1" w:rsidRPr="00944280" w:rsidRDefault="00FF63C1" w:rsidP="006C0316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③物件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登録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2279650" y="1115094"/>
                            <a:ext cx="241300" cy="184150"/>
                          </a:xfrm>
                          <a:prstGeom prst="rightArrow">
                            <a:avLst/>
                          </a:prstGeom>
                          <a:solidFill>
                            <a:schemeClr val="accent6"/>
                          </a:solidFill>
                          <a:ln w="12700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右矢印 64"/>
                        <wps:cNvSpPr/>
                        <wps:spPr>
                          <a:xfrm>
                            <a:off x="2298700" y="2101265"/>
                            <a:ext cx="241300" cy="184150"/>
                          </a:xfrm>
                          <a:prstGeom prst="rightArrow">
                            <a:avLst/>
                          </a:prstGeom>
                          <a:solidFill>
                            <a:schemeClr val="accent6"/>
                          </a:solidFill>
                          <a:ln w="12700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右矢印 65"/>
                        <wps:cNvSpPr/>
                        <wps:spPr>
                          <a:xfrm rot="10800000">
                            <a:off x="2273300" y="1587801"/>
                            <a:ext cx="241300" cy="184150"/>
                          </a:xfrm>
                          <a:prstGeom prst="rightArrow">
                            <a:avLst/>
                          </a:prstGeom>
                          <a:solidFill>
                            <a:schemeClr val="accent6"/>
                          </a:solidFill>
                          <a:ln w="12700" cap="flat" cmpd="sng" algn="ctr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図 8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23850" y="44450"/>
                            <a:ext cx="7747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950"/>
                            <a:ext cx="730250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510262" y="2299102"/>
                            <a:ext cx="17907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072073" w:rsidRDefault="00FF63C1" w:rsidP="00883285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2073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物件が</w:t>
                              </w:r>
                              <w:r w:rsidRPr="00072073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利活用するのに適切だと</w:t>
                              </w:r>
                              <w:r w:rsidRPr="00072073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判断</w:t>
                              </w:r>
                              <w:r w:rsidRPr="00072073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されると</w:t>
                              </w:r>
                              <w:r w:rsidRPr="00072073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正式に</w:t>
                              </w:r>
                              <w:r w:rsidRPr="00072073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登録となります。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7AF552" id="グループ化 17" o:spid="_x0000_s1056" style="position:absolute;left:0;text-align:left;margin-left:-54.05pt;margin-top:14.1pt;width:258pt;height:232.4pt;z-index:251768832;mso-height-relative:margin" coordsize="32766,29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">
                <v:roundrect id="角丸四角形 22" o:spid="_x0000_s1057" style="position:absolute;left:190;width:32004;height:29524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" fillcolor="#efffef" strokecolor="#70ad47 [3209]" strokeweight="2pt">
                  <v:stroke joinstyle="miter"/>
                </v:roundrect>
                <v:rect id="正方形/長方形 46" o:spid="_x0000_s1058" style="position:absolute;left:14732;top:1079;width:1548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" fillcolor="#70ad47 [3209]" stroked="f" strokeweight="1pt"/>
                <v:shape id="テキスト ボックス 48" o:spid="_x0000_s1059" type="#_x0000_t202" style="position:absolute;left:15049;top:571;width:15367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" filled="f" stroked="f">
                  <v:textbox style="mso-fit-shape-to-text:t" inset="5.85pt,.7pt,5.85pt,.7pt">
                    <w:txbxContent>
                      <w:p w:rsidR="00FF63C1" w:rsidRPr="00411FD2" w:rsidRDefault="00FF63C1" w:rsidP="00364BBA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1FD2"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空き家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所有者</w:t>
                        </w:r>
                      </w:p>
                    </w:txbxContent>
                  </v:textbox>
                </v:shape>
                <v:shape id="テキスト ボックス 50" o:spid="_x0000_s1060" type="#_x0000_t202" style="position:absolute;left:10477;top:5397;width:22289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" filled="f" stroked="f">
                  <v:textbox inset="5.85pt,.7pt,5.85pt,.7pt">
                    <w:txbxContent>
                      <w:p w:rsidR="00FF63C1" w:rsidRPr="00944280" w:rsidRDefault="00FF63C1" w:rsidP="00944280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空き家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物件の登録(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売りたい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・貸したい)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希望する人</w:t>
                        </w:r>
                      </w:p>
                    </w:txbxContent>
                  </v:textbox>
                </v:shape>
                <v:shape id="テキスト ボックス 60" o:spid="_x0000_s1061" type="#_x0000_t202" style="position:absolute;left:2095;top:10724;width:20257;height:1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" filled="f" stroked="f">
                  <v:textbox style="mso-fit-shape-to-text:t" inset="5.85pt,.7pt,5.85pt,.7pt">
                    <w:txbxContent>
                      <w:p w:rsidR="00FF63C1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①物件の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登録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申込</w:t>
                        </w:r>
                      </w:p>
                      <w:p w:rsidR="00FF63C1" w:rsidRPr="00C34697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FF63C1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②物件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確認</w:t>
                        </w:r>
                      </w:p>
                      <w:p w:rsidR="00FF63C1" w:rsidRPr="006C0316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FF63C1" w:rsidRPr="00944280" w:rsidRDefault="00FF63C1" w:rsidP="006C0316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③物件</w:t>
                        </w:r>
                        <w:r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登録</w:t>
                        </w:r>
                      </w:p>
                    </w:txbxContent>
                  </v:textbox>
                </v:shape>
                <v:shape id="右矢印 63" o:spid="_x0000_s1062" type="#_x0000_t13" style="position:absolute;left:22796;top:11150;width:2413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" adj="13358" fillcolor="#70ad47 [3209]" strokecolor="#375623 [1609]" strokeweight="1pt"/>
                <v:shape id="右矢印 64" o:spid="_x0000_s1063" type="#_x0000_t13" style="position:absolute;left:22987;top:21012;width:2413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" adj="13358" fillcolor="#70ad47 [3209]" strokecolor="#375623 [1609]" strokeweight="1pt"/>
                <v:shape id="右矢印 65" o:spid="_x0000_s1064" type="#_x0000_t13" style="position:absolute;left:22733;top:15878;width:2413;height:184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" adj="13358" fillcolor="#70ad47 [3209]" strokecolor="#375623 [1609]" strokeweight="1pt"/>
                <v:shape id="図 89" o:spid="_x0000_s1065" type="#_x0000_t75" style="position:absolute;left:3238;top:444;width:7747;height:88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">
                  <v:imagedata r:id="rId9" o:title=""/>
                  <v:path arrowok="t"/>
                </v:shape>
                <v:shape id="図 55" o:spid="_x0000_s1066" type="#_x0000_t75" style="position:absolute;top:2349;width:7302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">
                  <v:imagedata r:id="rId12" o:title=""/>
                  <v:path arrowok="t"/>
                </v:shape>
                <v:shape id="テキスト ボックス 5" o:spid="_x0000_s1067" type="#_x0000_t202" style="position:absolute;left:5102;top:22991;width:1790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7ywwAAANo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jODvSrgBcvoLAAD//wMAUEsBAi0AFAAGAAgAAAAhANvh9svuAAAAhQEAABMAAAAAAAAAAAAA&#10;AAAAAAAAAFtDb250ZW50X1R5cGVzXS54bWxQSwECLQAUAAYACAAAACEAWvQsW78AAAAVAQAACwAA&#10;AAAAAAAAAAAAAAAfAQAAX3JlbHMvLnJlbHNQSwECLQAUAAYACAAAACEAG18O8sMAAADaAAAADwAA&#10;AAAAAAAAAAAAAAAHAgAAZHJzL2Rvd25yZXYueG1sUEsFBgAAAAADAAMAtwAAAPcCAAAAAA==&#10;" filled="f" stroked="f">
                  <v:textbox inset="5.85pt,.7pt,5.85pt,.7pt">
                    <w:txbxContent>
                      <w:p w:rsidR="00FF63C1" w:rsidRPr="00072073" w:rsidRDefault="00FF63C1" w:rsidP="00883285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2073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物件が</w:t>
                        </w:r>
                        <w:r w:rsidRPr="00072073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利活用するのに適切だと</w:t>
                        </w:r>
                        <w:r w:rsidRPr="00072073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判断</w:t>
                        </w:r>
                        <w:r w:rsidRPr="00072073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されると</w:t>
                        </w:r>
                        <w:r w:rsidRPr="00072073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正式に</w:t>
                        </w:r>
                        <w:r w:rsidRPr="00072073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登録となります。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072073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18F7495" wp14:editId="2778733D">
                <wp:simplePos x="0" y="0"/>
                <wp:positionH relativeFrom="column">
                  <wp:posOffset>1885315</wp:posOffset>
                </wp:positionH>
                <wp:positionV relativeFrom="paragraph">
                  <wp:posOffset>29259</wp:posOffset>
                </wp:positionV>
                <wp:extent cx="1593850" cy="1609725"/>
                <wp:effectExtent l="19050" t="19050" r="25400" b="28575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609725"/>
                          <a:chOff x="-6350" y="0"/>
                          <a:chExt cx="1593850" cy="1504265"/>
                        </a:xfrm>
                      </wpg:grpSpPr>
                      <wps:wsp>
                        <wps:cNvPr id="37" name="角丸四角形 37"/>
                        <wps:cNvSpPr/>
                        <wps:spPr>
                          <a:xfrm>
                            <a:off x="0" y="0"/>
                            <a:ext cx="1587500" cy="1504265"/>
                          </a:xfrm>
                          <a:prstGeom prst="roundRect">
                            <a:avLst>
                              <a:gd name="adj" fmla="val 3050"/>
                            </a:avLst>
                          </a:prstGeom>
                          <a:solidFill>
                            <a:srgbClr val="FFFF99"/>
                          </a:solidFill>
                          <a:ln w="38100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テキスト ボックス 52"/>
                        <wps:cNvSpPr txBox="1"/>
                        <wps:spPr>
                          <a:xfrm>
                            <a:off x="31750" y="95250"/>
                            <a:ext cx="153670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944280" w:rsidRDefault="00FF63C1" w:rsidP="00944280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4280"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空き家</w:t>
                              </w:r>
                              <w:r w:rsidRPr="00944280"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バンク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31750" y="596900"/>
                            <a:ext cx="1536700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944280" w:rsidRDefault="00FF63C1" w:rsidP="00944280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944280"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人吉</w:t>
                              </w:r>
                              <w:r w:rsidRPr="00944280">
                                <w:rPr>
                                  <w:rFonts w:ascii="ＭＳ ゴシック" w:eastAsia="ＭＳ ゴシック" w:hAnsi="ＭＳ ゴシック"/>
                                  <w:color w:val="990000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市役所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990000"/>
                                  <w:sz w:val="28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-6350" y="930844"/>
                            <a:ext cx="159385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Default="00FF63C1" w:rsidP="00944280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市では、空き家物件の情報提</w:t>
                              </w:r>
                            </w:p>
                            <w:p w:rsidR="00FF63C1" w:rsidRDefault="00FF63C1" w:rsidP="00944280">
                              <w:pPr>
                                <w:snapToGrid w:val="0"/>
                                <w:ind w:firstLineChars="100" w:firstLine="16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供や連絡調整を行いますが、「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あっせん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契約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などは</w:t>
                              </w:r>
                            </w:p>
                            <w:p w:rsidR="00FF63C1" w:rsidRPr="00944280" w:rsidRDefault="00FF63C1" w:rsidP="00944280">
                              <w:pPr>
                                <w:snapToGrid w:val="0"/>
                                <w:ind w:firstLineChars="100" w:firstLine="16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行っておりません。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F7495" id="グループ化 72" o:spid="_x0000_s1068" style="position:absolute;left:0;text-align:left;margin-left:148.45pt;margin-top:2.3pt;width:125.5pt;height:126.75pt;z-index:251771904;mso-height-relative:margin" coordorigin="-63" coordsize="15938,1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">
                <v:roundrect id="角丸四角形 37" o:spid="_x0000_s1069" style="position:absolute;width:15875;height:150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" fillcolor="#ff9" strokecolor="white [3212]" strokeweight="3pt">
                  <v:stroke joinstyle="miter"/>
                </v:roundrect>
                <v:shape id="テキスト ボックス 52" o:spid="_x0000_s1070" type="#_x0000_t202" style="position:absolute;left:317;top:952;width:15367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fk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" filled="f" stroked="f">
                  <v:textbox inset="5.85pt,.7pt,5.85pt,.7pt">
                    <w:txbxContent>
                      <w:p w:rsidR="00FF63C1" w:rsidRPr="00944280" w:rsidRDefault="00FF63C1" w:rsidP="00944280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4280">
                          <w:rPr>
                            <w:rFonts w:ascii="ＭＳ ゴシック" w:eastAsia="ＭＳ ゴシック" w:hAnsi="ＭＳ ゴシック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空き家</w:t>
                        </w:r>
                        <w:r w:rsidRPr="00944280"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バンク</w:t>
                        </w:r>
                      </w:p>
                    </w:txbxContent>
                  </v:textbox>
                </v:shape>
                <v:shape id="テキスト ボックス 53" o:spid="_x0000_s1071" type="#_x0000_t202" style="position:absolute;left:317;top:5969;width:1536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J/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" filled="f" stroked="f">
                  <v:textbox inset="5.85pt,.7pt,5.85pt,.7pt">
                    <w:txbxContent>
                      <w:p w:rsidR="00FF63C1" w:rsidRPr="00944280" w:rsidRDefault="00FF63C1" w:rsidP="00944280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color w:val="990000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944280"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人吉</w:t>
                        </w:r>
                        <w:r w:rsidRPr="00944280">
                          <w:rPr>
                            <w:rFonts w:ascii="ＭＳ ゴシック" w:eastAsia="ＭＳ ゴシック" w:hAnsi="ＭＳ ゴシック"/>
                            <w:color w:val="990000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市役所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990000"/>
                            <w:sz w:val="28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テキスト ボックス 54" o:spid="_x0000_s1072" type="#_x0000_t202" style="position:absolute;left:-63;top:9308;width:15938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" filled="f" stroked="f">
                  <v:textbox inset="5.85pt,.7pt,5.85pt,.7pt">
                    <w:txbxContent>
                      <w:p w:rsidR="00FF63C1" w:rsidRDefault="00FF63C1" w:rsidP="00944280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※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市では、空き家物件の情報提</w:t>
                        </w:r>
                      </w:p>
                      <w:p w:rsidR="00FF63C1" w:rsidRDefault="00FF63C1" w:rsidP="00944280">
                        <w:pPr>
                          <w:snapToGrid w:val="0"/>
                          <w:ind w:firstLineChars="100" w:firstLine="16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供や連絡調整を行いますが、「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あっせん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契約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などは</w:t>
                        </w:r>
                      </w:p>
                      <w:p w:rsidR="00FF63C1" w:rsidRPr="00944280" w:rsidRDefault="00FF63C1" w:rsidP="00944280">
                        <w:pPr>
                          <w:snapToGrid w:val="0"/>
                          <w:ind w:firstLineChars="100" w:firstLine="160"/>
                          <w:jc w:val="left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行っておりません。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31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E9AF6B" wp14:editId="69FB87EA">
                <wp:simplePos x="0" y="0"/>
                <wp:positionH relativeFrom="column">
                  <wp:posOffset>-476885</wp:posOffset>
                </wp:positionH>
                <wp:positionV relativeFrom="paragraph">
                  <wp:posOffset>263525</wp:posOffset>
                </wp:positionV>
                <wp:extent cx="2025650" cy="1522730"/>
                <wp:effectExtent l="0" t="0" r="0" b="1270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52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BF721" id="正方形/長方形 58" o:spid="_x0000_s1026" style="position:absolute;left:0;text-align:left;margin-left:-37.55pt;margin-top:20.75pt;width:159.5pt;height:119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" fillcolor="white [3212]" stroked="f" strokeweight="1pt"/>
            </w:pict>
          </mc:Fallback>
        </mc:AlternateContent>
      </w:r>
    </w:p>
    <w:p w:rsidR="00B35A66" w:rsidRPr="00B35A66" w:rsidRDefault="00366ECF">
      <w:pPr>
        <w:rPr>
          <w:rFonts w:asciiTheme="majorHAnsi" w:eastAsia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DC6822" wp14:editId="6393B2FF">
                <wp:simplePos x="0" y="0"/>
                <wp:positionH relativeFrom="column">
                  <wp:posOffset>4030345</wp:posOffset>
                </wp:positionH>
                <wp:positionV relativeFrom="paragraph">
                  <wp:posOffset>134457</wp:posOffset>
                </wp:positionV>
                <wp:extent cx="1790700" cy="162560"/>
                <wp:effectExtent l="0" t="0" r="0" b="889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072073" w:rsidRDefault="00FF63C1" w:rsidP="00C3469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登録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情報を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C6822" id="テキスト ボックス 80" o:spid="_x0000_s1073" type="#_x0000_t202" style="position:absolute;left:0;text-align:left;margin-left:317.35pt;margin-top:10.6pt;width:141pt;height:12.8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" filled="f" stroked="f">
                <v:textbox inset="5.85pt,.7pt,5.85pt,.7pt">
                  <w:txbxContent>
                    <w:p w:rsidR="00FF63C1" w:rsidRPr="00072073" w:rsidRDefault="00FF63C1" w:rsidP="00C34697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登録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物件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情報を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発信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07207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240B35" wp14:editId="1FCEB591">
                <wp:simplePos x="0" y="0"/>
                <wp:positionH relativeFrom="column">
                  <wp:posOffset>-174625</wp:posOffset>
                </wp:positionH>
                <wp:positionV relativeFrom="paragraph">
                  <wp:posOffset>140888</wp:posOffset>
                </wp:positionV>
                <wp:extent cx="1923861" cy="15390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861" cy="153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072073" w:rsidRDefault="00FF63C1" w:rsidP="00072073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書類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を市に提出いただきま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40B35" id="テキスト ボックス 78" o:spid="_x0000_s1074" type="#_x0000_t202" style="position:absolute;left:0;text-align:left;margin-left:-13.75pt;margin-top:11.1pt;width:151.5pt;height:12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" filled="f" stroked="f">
                <v:textbox inset="5.85pt,.7pt,5.85pt,.7pt">
                  <w:txbxContent>
                    <w:p w:rsidR="00FF63C1" w:rsidRPr="00072073" w:rsidRDefault="00FF63C1" w:rsidP="00072073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所定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書類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を市に提出いただきま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C031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182FD3" wp14:editId="32EF9BAD">
                <wp:simplePos x="0" y="0"/>
                <wp:positionH relativeFrom="column">
                  <wp:posOffset>3796665</wp:posOffset>
                </wp:positionH>
                <wp:positionV relativeFrom="paragraph">
                  <wp:posOffset>3175</wp:posOffset>
                </wp:positionV>
                <wp:extent cx="2025650" cy="1524000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82C56" id="正方形/長方形 59" o:spid="_x0000_s1026" style="position:absolute;left:0;text-align:left;margin-left:298.95pt;margin-top:.25pt;width:159.5pt;height:120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" fillcolor="white [3212]" stroked="f" strokeweight="1pt"/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366ECF">
      <w:pPr>
        <w:rPr>
          <w:rFonts w:asciiTheme="majorHAnsi" w:eastAsia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DE7C42" wp14:editId="2151F61A">
                <wp:simplePos x="0" y="0"/>
                <wp:positionH relativeFrom="column">
                  <wp:posOffset>4030980</wp:posOffset>
                </wp:positionH>
                <wp:positionV relativeFrom="paragraph">
                  <wp:posOffset>144698</wp:posOffset>
                </wp:positionV>
                <wp:extent cx="1790700" cy="297815"/>
                <wp:effectExtent l="0" t="0" r="0" b="698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072073" w:rsidRDefault="00FF63C1" w:rsidP="00C3469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「全国版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空き家バンク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」や「人よし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ライフ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ＨＰで閲覧できます。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E7C42" id="テキスト ボックス 79" o:spid="_x0000_s1075" type="#_x0000_t202" style="position:absolute;left:0;text-align:left;margin-left:317.4pt;margin-top:11.4pt;width:141pt;height:2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" filled="f" stroked="f">
                <v:textbox inset="5.85pt,.7pt,5.85pt,.7pt">
                  <w:txbxContent>
                    <w:p w:rsidR="00FF63C1" w:rsidRPr="00072073" w:rsidRDefault="00FF63C1" w:rsidP="00C34697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「全国版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空き家バンク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」や「人よし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ライフ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ＨＰで閲覧できます。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AF02EA" wp14:editId="160FAA52">
                <wp:simplePos x="0" y="0"/>
                <wp:positionH relativeFrom="column">
                  <wp:posOffset>-177800</wp:posOffset>
                </wp:positionH>
                <wp:positionV relativeFrom="paragraph">
                  <wp:posOffset>123108</wp:posOffset>
                </wp:positionV>
                <wp:extent cx="1790700" cy="297815"/>
                <wp:effectExtent l="0" t="0" r="0" b="698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072073" w:rsidRDefault="00FF63C1" w:rsidP="00072073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職員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が物件の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に伺いますので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立会いをお願いします。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F02EA" id="テキスト ボックス 77" o:spid="_x0000_s1076" type="#_x0000_t202" style="position:absolute;left:0;text-align:left;margin-left:-14pt;margin-top:9.7pt;width:141pt;height:23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" filled="f" stroked="f">
                <v:textbox inset="5.85pt,.7pt,5.85pt,.7pt">
                  <w:txbxContent>
                    <w:p w:rsidR="00FF63C1" w:rsidRPr="00072073" w:rsidRDefault="00FF63C1" w:rsidP="00072073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職員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が物件の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確認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に伺いますので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立会いをお願いします。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CD5B0C">
      <w:pPr>
        <w:rPr>
          <w:rFonts w:asciiTheme="majorHAnsi" w:eastAsia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BC7E6D" wp14:editId="6F4ADEA8">
                <wp:simplePos x="0" y="0"/>
                <wp:positionH relativeFrom="column">
                  <wp:posOffset>-670348</wp:posOffset>
                </wp:positionH>
                <wp:positionV relativeFrom="paragraph">
                  <wp:posOffset>297180</wp:posOffset>
                </wp:positionV>
                <wp:extent cx="2899834" cy="27432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834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Default="00FF63C1" w:rsidP="00C3469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所有権移転登記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行っていない物件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未登記物件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抵当権</w:t>
                            </w:r>
                          </w:p>
                          <w:p w:rsidR="00FF63C1" w:rsidRPr="00072073" w:rsidRDefault="00FF63C1" w:rsidP="00FF63C1">
                            <w:pPr>
                              <w:snapToGrid w:val="0"/>
                              <w:ind w:firstLineChars="100" w:firstLine="16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が設定されている物件は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、登録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できない場合があります。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7E6D" id="テキスト ボックス 82" o:spid="_x0000_s1077" type="#_x0000_t202" style="position:absolute;left:0;text-align:left;margin-left:-52.8pt;margin-top:23.4pt;width:228.35pt;height:21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" filled="f" stroked="f">
                <v:textbox inset="5.85pt,.7pt,5.85pt,.7pt">
                  <w:txbxContent>
                    <w:p w:rsidR="00FF63C1" w:rsidRDefault="00FF63C1" w:rsidP="00C34697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所有権移転登記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行っていない物件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未登記物件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抵当権</w:t>
                      </w:r>
                    </w:p>
                    <w:p w:rsidR="00FF63C1" w:rsidRPr="00072073" w:rsidRDefault="00FF63C1" w:rsidP="00FF63C1">
                      <w:pPr>
                        <w:snapToGrid w:val="0"/>
                        <w:ind w:firstLineChars="100" w:firstLine="16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が設定されている物件は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、登録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できない場合があります。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3469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E2A669F" wp14:editId="4BAFBC33">
                <wp:simplePos x="0" y="0"/>
                <wp:positionH relativeFrom="column">
                  <wp:posOffset>4031615</wp:posOffset>
                </wp:positionH>
                <wp:positionV relativeFrom="paragraph">
                  <wp:posOffset>56597</wp:posOffset>
                </wp:positionV>
                <wp:extent cx="1790700" cy="297815"/>
                <wp:effectExtent l="0" t="0" r="0" b="698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072073" w:rsidRDefault="00FF63C1" w:rsidP="00C34697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買いたい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・借りたい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がありましたら、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交渉に進みます。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A669F" id="テキスト ボックス 81" o:spid="_x0000_s1078" type="#_x0000_t202" style="position:absolute;left:0;text-align:left;margin-left:317.45pt;margin-top:4.45pt;width:141pt;height:23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" filled="f" stroked="f">
                <v:textbox inset="5.85pt,.7pt,5.85pt,.7pt">
                  <w:txbxContent>
                    <w:p w:rsidR="00FF63C1" w:rsidRPr="00072073" w:rsidRDefault="00FF63C1" w:rsidP="00C34697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買いたい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・借りたい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物件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がありましたら、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物件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交渉に進みます。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35A66" w:rsidRPr="00B35A66" w:rsidRDefault="00CD5B0C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071F3A" wp14:editId="3A45D40E">
                <wp:simplePos x="0" y="0"/>
                <wp:positionH relativeFrom="column">
                  <wp:posOffset>2217303</wp:posOffset>
                </wp:positionH>
                <wp:positionV relativeFrom="paragraph">
                  <wp:posOffset>157779</wp:posOffset>
                </wp:positionV>
                <wp:extent cx="323850" cy="184150"/>
                <wp:effectExtent l="0" t="6350" r="31750" b="31750"/>
                <wp:wrapNone/>
                <wp:docPr id="68" name="右矢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3850" cy="184150"/>
                        </a:xfrm>
                        <a:prstGeom prst="rightArrow">
                          <a:avLst>
                            <a:gd name="adj1" fmla="val 50000"/>
                            <a:gd name="adj2" fmla="val 84363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8375" id="右矢印 68" o:spid="_x0000_s1026" type="#_x0000_t13" style="position:absolute;left:0;text-align:left;margin-left:174.6pt;margin-top:12.4pt;width:25.5pt;height:14.5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" adj="11238" fillcolor="#fcc" strokecolor="#ff7c80" strokeweight="1pt"/>
            </w:pict>
          </mc:Fallback>
        </mc:AlternateContent>
      </w:r>
      <w:r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9B5FC6D" wp14:editId="15A1A616">
                <wp:simplePos x="0" y="0"/>
                <wp:positionH relativeFrom="column">
                  <wp:posOffset>2814462</wp:posOffset>
                </wp:positionH>
                <wp:positionV relativeFrom="paragraph">
                  <wp:posOffset>157779</wp:posOffset>
                </wp:positionV>
                <wp:extent cx="323850" cy="184150"/>
                <wp:effectExtent l="0" t="6350" r="31750" b="31750"/>
                <wp:wrapNone/>
                <wp:docPr id="69" name="右矢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3850" cy="184150"/>
                        </a:xfrm>
                        <a:prstGeom prst="rightArrow">
                          <a:avLst>
                            <a:gd name="adj1" fmla="val 50000"/>
                            <a:gd name="adj2" fmla="val 84666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solidFill>
                            <a:srgbClr val="FF7C8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433B" id="右矢印 69" o:spid="_x0000_s1026" type="#_x0000_t13" style="position:absolute;left:0;text-align:left;margin-left:221.6pt;margin-top:12.4pt;width:25.5pt;height:14.5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" adj="11201" fillcolor="#fcc" strokecolor="#ff7c80" strokeweight="1pt"/>
            </w:pict>
          </mc:Fallback>
        </mc:AlternateContent>
      </w:r>
    </w:p>
    <w:p w:rsidR="00B35A66" w:rsidRPr="00B35A66" w:rsidRDefault="00072073">
      <w:pPr>
        <w:rPr>
          <w:rFonts w:asciiTheme="majorHAnsi" w:eastAsiaTheme="majorHAnsi" w:hAnsiTheme="majorHAnsi"/>
        </w:rPr>
      </w:pPr>
      <w:r>
        <w:rPr>
          <w:rFonts w:asciiTheme="majorHAnsi" w:eastAsia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E27DF7B" wp14:editId="4AB53292">
                <wp:simplePos x="0" y="0"/>
                <wp:positionH relativeFrom="column">
                  <wp:posOffset>-659149</wp:posOffset>
                </wp:positionH>
                <wp:positionV relativeFrom="paragraph">
                  <wp:posOffset>158655</wp:posOffset>
                </wp:positionV>
                <wp:extent cx="6699250" cy="746914"/>
                <wp:effectExtent l="0" t="0" r="25400" b="15240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746914"/>
                          <a:chOff x="0" y="-9056"/>
                          <a:chExt cx="6699250" cy="746914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0" y="101600"/>
                            <a:ext cx="6699250" cy="636258"/>
                          </a:xfrm>
                          <a:prstGeom prst="roundRect">
                            <a:avLst>
                              <a:gd name="adj" fmla="val 11210"/>
                            </a:avLst>
                          </a:prstGeom>
                          <a:solidFill>
                            <a:srgbClr val="FFFFCC"/>
                          </a:solidFill>
                          <a:ln w="25400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正方形/長方形 55"/>
                        <wps:cNvSpPr/>
                        <wps:spPr>
                          <a:xfrm>
                            <a:off x="2667000" y="48094"/>
                            <a:ext cx="1352550" cy="35941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2692400" y="-9056"/>
                            <a:ext cx="131445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411FD2" w:rsidRDefault="00FF63C1" w:rsidP="00944280">
                              <w:pPr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交渉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36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・契約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7" name="テキスト ボックス 57"/>
                        <wps:cNvSpPr txBox="1"/>
                        <wps:spPr>
                          <a:xfrm>
                            <a:off x="63500" y="464431"/>
                            <a:ext cx="6629400" cy="23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63C1" w:rsidRPr="00B41FD0" w:rsidRDefault="00FF63C1" w:rsidP="00944280">
                              <w:pPr>
                                <w:snapToGrid w:val="0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4697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空き家</w:t>
                              </w:r>
                              <w:r w:rsidRPr="00C34697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所有者と利用希望者</w:t>
                              </w:r>
                              <w:r w:rsidRPr="00C34697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Pr="00C34697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2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マッチングとなります</w:t>
                              </w:r>
                              <w:r w:rsidRPr="00C34697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22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 w:rsidRPr="00B41FD0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宅建協会</w:t>
                              </w:r>
                              <w:r w:rsidRPr="00B41FD0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人吉支部</w:t>
                              </w:r>
                              <w:r w:rsidRPr="00B41FD0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の会員</w:t>
                              </w:r>
                              <w:r w:rsidRPr="00B41FD0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が仲介</w:t>
                              </w:r>
                              <w:r w:rsidRPr="00B41FD0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します</w:t>
                              </w:r>
                              <w:r w:rsidRPr="00B41FD0"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27DF7B" id="グループ化 76" o:spid="_x0000_s1079" style="position:absolute;left:0;text-align:left;margin-left:-51.9pt;margin-top:12.5pt;width:527.5pt;height:58.8pt;z-index:251737088;mso-height-relative:margin" coordorigin=",-90" coordsize="66992,7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">
                <v:roundrect id="角丸四角形 30" o:spid="_x0000_s1080" style="position:absolute;top:1016;width:66992;height:6362;visibility:visible;mso-wrap-style:square;v-text-anchor:middle" arcsize="7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" fillcolor="#ffc" strokecolor="#ed7d31 [3205]" strokeweight="2pt">
                  <v:stroke joinstyle="miter"/>
                </v:roundrect>
                <v:rect id="正方形/長方形 55" o:spid="_x0000_s1081" style="position:absolute;left:26670;top:480;width:13525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" fillcolor="#ed7d31 [3205]" stroked="f" strokeweight="1pt"/>
                <v:shape id="テキスト ボックス 56" o:spid="_x0000_s1082" type="#_x0000_t202" style="position:absolute;left:26924;top:-90;width:13144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" filled="f" stroked="f">
                  <v:textbox style="mso-fit-shape-to-text:t" inset="5.85pt,.7pt,5.85pt,.7pt">
                    <w:txbxContent>
                      <w:p w:rsidR="00FF63C1" w:rsidRPr="00411FD2" w:rsidRDefault="00FF63C1" w:rsidP="00944280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交渉</w:t>
                        </w:r>
                        <w:r>
                          <w:rPr>
                            <w:rFonts w:ascii="ＭＳ ゴシック" w:eastAsia="ＭＳ ゴシック" w:hAnsi="ＭＳ ゴシック"/>
                            <w:color w:val="FFFFFF" w:themeColor="background1"/>
                            <w:sz w:val="36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・契約</w:t>
                        </w:r>
                      </w:p>
                    </w:txbxContent>
                  </v:textbox>
                </v:shape>
                <v:shape id="テキスト ボックス 57" o:spid="_x0000_s1083" type="#_x0000_t202" style="position:absolute;left:635;top:4644;width:66294;height:2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" filled="f" stroked="f">
                  <v:textbox inset="5.85pt,.7pt,5.85pt,.7pt">
                    <w:txbxContent>
                      <w:p w:rsidR="00FF63C1" w:rsidRPr="00B41FD0" w:rsidRDefault="00FF63C1" w:rsidP="00944280">
                        <w:pPr>
                          <w:snapToGrid w:val="0"/>
                          <w:jc w:val="left"/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34697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空き家</w:t>
                        </w:r>
                        <w:r w:rsidRPr="00C34697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所有者と利用希望者</w:t>
                        </w:r>
                        <w:r w:rsidRPr="00C34697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Pr="00C34697"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2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マッチングとなります</w:t>
                        </w:r>
                        <w:r w:rsidRPr="00C34697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22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 w:rsidRPr="00B41FD0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宅建協会</w:t>
                        </w:r>
                        <w:r w:rsidRPr="00B41FD0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人吉支部</w:t>
                        </w:r>
                        <w:r w:rsidRPr="00B41FD0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の会員</w:t>
                        </w:r>
                        <w:r w:rsidRPr="00B41FD0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が仲介</w:t>
                        </w:r>
                        <w:r w:rsidRPr="00B41FD0">
                          <w:rPr>
                            <w:rFonts w:ascii="ＭＳ ゴシック" w:eastAsia="ＭＳ ゴシック" w:hAnsi="ＭＳ ゴシック" w:hint="eastAsia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します</w:t>
                        </w:r>
                        <w:r w:rsidRPr="00B41FD0">
                          <w:rPr>
                            <w:rFonts w:ascii="ＭＳ ゴシック" w:eastAsia="ＭＳ ゴシック" w:hAnsi="ＭＳ ゴシック"/>
                            <w:color w:val="FF0000"/>
                            <w:sz w:val="24"/>
                            <w:szCs w:val="7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5A66" w:rsidRPr="00B35A66" w:rsidRDefault="00B35A66">
      <w:pPr>
        <w:rPr>
          <w:rFonts w:asciiTheme="majorHAnsi" w:eastAsiaTheme="majorHAnsi" w:hAnsiTheme="majorHAnsi"/>
        </w:rPr>
      </w:pPr>
    </w:p>
    <w:p w:rsidR="00B35A66" w:rsidRPr="00B35A66" w:rsidRDefault="00B35A66">
      <w:pPr>
        <w:rPr>
          <w:rFonts w:asciiTheme="majorHAnsi" w:eastAsiaTheme="majorHAnsi" w:hAnsiTheme="majorHAnsi"/>
        </w:rPr>
      </w:pPr>
    </w:p>
    <w:bookmarkStart w:id="0" w:name="_GoBack"/>
    <w:bookmarkEnd w:id="0"/>
    <w:p w:rsidR="00B35A66" w:rsidRPr="00B35A66" w:rsidRDefault="00B41FD0">
      <w:pPr>
        <w:rPr>
          <w:rFonts w:asciiTheme="majorHAnsi" w:eastAsiaTheme="majorHAnsi" w:hAnsiTheme="majorHAnsi"/>
        </w:rPr>
      </w:pPr>
      <w:r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CBDD53" wp14:editId="37F69FE1">
                <wp:simplePos x="0" y="0"/>
                <wp:positionH relativeFrom="column">
                  <wp:posOffset>-652569</wp:posOffset>
                </wp:positionH>
                <wp:positionV relativeFrom="paragraph">
                  <wp:posOffset>267758</wp:posOffset>
                </wp:positionV>
                <wp:extent cx="5516033" cy="16065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033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072073" w:rsidRDefault="00FF63C1" w:rsidP="00072073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傷みが激し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物件に関しては、空き家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や跡地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の活用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、ご相談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させていただく場合があります</w:t>
                            </w:r>
                            <w:r w:rsidRPr="0007207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DD53" id="テキスト ボックス 12" o:spid="_x0000_s1084" type="#_x0000_t202" style="position:absolute;left:0;text-align:left;margin-left:-51.4pt;margin-top:21.1pt;width:434.35pt;height:1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" filled="f" stroked="f">
                <v:textbox inset="5.85pt,.7pt,5.85pt,.7pt">
                  <w:txbxContent>
                    <w:p w:rsidR="00FF63C1" w:rsidRPr="00072073" w:rsidRDefault="00FF63C1" w:rsidP="00072073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傷みが激し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物件に関しては、空き家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や跡地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の活用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、ご相談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させていただく場合があります</w:t>
                      </w:r>
                      <w:r w:rsidRPr="00072073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B35A66" w:rsidRPr="00B35A66" w:rsidRDefault="00D14B6A">
      <w:pPr>
        <w:rPr>
          <w:rFonts w:asciiTheme="majorHAnsi" w:eastAsiaTheme="majorHAnsi" w:hAnsiTheme="majorHAnsi"/>
        </w:rPr>
      </w:pPr>
      <w:r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2095C" wp14:editId="5FFDEF61">
                <wp:simplePos x="0" y="0"/>
                <wp:positionH relativeFrom="column">
                  <wp:posOffset>417068</wp:posOffset>
                </wp:positionH>
                <wp:positionV relativeFrom="paragraph">
                  <wp:posOffset>204072</wp:posOffset>
                </wp:positionV>
                <wp:extent cx="4923693" cy="1828800"/>
                <wp:effectExtent l="0" t="0" r="0" b="127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36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411FD2" w:rsidRDefault="00FF63C1" w:rsidP="00411FD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FD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人吉市役所</w:t>
                            </w:r>
                            <w:r w:rsidR="00D14B6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  <w:r w:rsidR="00D14B6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コミュニティ課</w:t>
                            </w:r>
                            <w:r w:rsidR="00D14B6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自治支援</w:t>
                            </w:r>
                            <w:r w:rsidRPr="00411FD2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1209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85" type="#_x0000_t202" style="position:absolute;left:0;text-align:left;margin-left:32.85pt;margin-top:16.05pt;width:387.7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" filled="f" stroked="f">
                <v:textbox style="mso-fit-shape-to-text:t" inset="5.85pt,.7pt,5.85pt,.7pt">
                  <w:txbxContent>
                    <w:p w:rsidR="00FF63C1" w:rsidRPr="00411FD2" w:rsidRDefault="00FF63C1" w:rsidP="00411FD2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1FD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人吉市役所</w:t>
                      </w:r>
                      <w:r w:rsidR="00D14B6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</w:t>
                      </w:r>
                      <w:r w:rsidR="00D14B6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コミュニティ課</w:t>
                      </w:r>
                      <w:r w:rsidR="00D14B6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自治支援</w:t>
                      </w:r>
                      <w:r w:rsidRPr="00411FD2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係</w:t>
                      </w:r>
                    </w:p>
                  </w:txbxContent>
                </v:textbox>
              </v:shape>
            </w:pict>
          </mc:Fallback>
        </mc:AlternateContent>
      </w:r>
      <w:r w:rsidR="000276C9"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C3C184" wp14:editId="5CE3C8E8">
                <wp:simplePos x="0" y="0"/>
                <wp:positionH relativeFrom="column">
                  <wp:posOffset>462915</wp:posOffset>
                </wp:positionH>
                <wp:positionV relativeFrom="paragraph">
                  <wp:posOffset>796925</wp:posOffset>
                </wp:positionV>
                <wp:extent cx="5448300" cy="398780"/>
                <wp:effectExtent l="0" t="0" r="0" b="127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9754F6" w:rsidRDefault="00FF63C1" w:rsidP="00411FD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4F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  <w:r w:rsidRPr="009754F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：0966-22-2111　</w:t>
                            </w:r>
                            <w:r w:rsidRPr="009754F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Mail：</w:t>
                            </w:r>
                            <w:r w:rsidR="00D14B6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chiikicom</w:t>
                            </w:r>
                            <w:r w:rsidRPr="009754F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@hitoyoshi.</w:t>
                            </w:r>
                            <w:r w:rsidRPr="009754F6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kumamoto.jp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C184" id="テキスト ボックス 43" o:spid="_x0000_s1086" type="#_x0000_t202" style="position:absolute;left:0;text-align:left;margin-left:36.45pt;margin-top:62.75pt;width:429pt;height:3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" filled="f" stroked="f">
                <v:textbox inset="5.85pt,.7pt,5.85pt,.7pt">
                  <w:txbxContent>
                    <w:p w:rsidR="00FF63C1" w:rsidRPr="009754F6" w:rsidRDefault="00FF63C1" w:rsidP="00411FD2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4F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</w:t>
                      </w:r>
                      <w:r w:rsidRPr="009754F6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：0966-22-2111　</w:t>
                      </w:r>
                      <w:r w:rsidRPr="009754F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Mail：</w:t>
                      </w:r>
                      <w:r w:rsidR="00D14B6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chiikicom</w:t>
                      </w:r>
                      <w:r w:rsidRPr="009754F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@hitoyoshi.</w:t>
                      </w:r>
                      <w:r w:rsidRPr="009754F6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kumamoto.jp</w:t>
                      </w:r>
                    </w:p>
                  </w:txbxContent>
                </v:textbox>
              </v:shape>
            </w:pict>
          </mc:Fallback>
        </mc:AlternateContent>
      </w:r>
      <w:r w:rsidR="009754F6"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D537BA" wp14:editId="2DC7AC18">
                <wp:simplePos x="0" y="0"/>
                <wp:positionH relativeFrom="column">
                  <wp:posOffset>-756285</wp:posOffset>
                </wp:positionH>
                <wp:positionV relativeFrom="paragraph">
                  <wp:posOffset>346075</wp:posOffset>
                </wp:positionV>
                <wp:extent cx="1117600" cy="457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411FD2" w:rsidRDefault="00FF63C1" w:rsidP="00411FD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問合せ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37BA" id="テキスト ボックス 45" o:spid="_x0000_s1087" type="#_x0000_t202" style="position:absolute;left:0;text-align:left;margin-left:-59.55pt;margin-top:27.25pt;width:88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" filled="f" stroked="f">
                <v:textbox inset="5.85pt,.7pt,5.85pt,.7pt">
                  <w:txbxContent>
                    <w:p w:rsidR="00FF63C1" w:rsidRPr="00411FD2" w:rsidRDefault="00FF63C1" w:rsidP="00411FD2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問合せ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</w:t>
                      </w:r>
                    </w:p>
                  </w:txbxContent>
                </v:textbox>
              </v:shape>
            </w:pict>
          </mc:Fallback>
        </mc:AlternateContent>
      </w:r>
      <w:r w:rsidR="009754F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21E02B" wp14:editId="0EA1CE74">
                <wp:simplePos x="0" y="0"/>
                <wp:positionH relativeFrom="column">
                  <wp:posOffset>-781685</wp:posOffset>
                </wp:positionH>
                <wp:positionV relativeFrom="paragraph">
                  <wp:posOffset>377825</wp:posOffset>
                </wp:positionV>
                <wp:extent cx="1155700" cy="431800"/>
                <wp:effectExtent l="0" t="0" r="25400" b="25400"/>
                <wp:wrapNone/>
                <wp:docPr id="44" name="フローチャート: 代替処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31800"/>
                        </a:xfrm>
                        <a:prstGeom prst="flowChartAlternateProcess">
                          <a:avLst/>
                        </a:prstGeom>
                        <a:solidFill>
                          <a:srgbClr val="993300"/>
                        </a:solidFill>
                        <a:ln>
                          <a:solidFill>
                            <a:srgbClr val="9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7414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44" o:spid="_x0000_s1026" type="#_x0000_t176" style="position:absolute;left:0;text-align:left;margin-left:-61.55pt;margin-top:29.75pt;width:91pt;height:3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" fillcolor="#930" strokecolor="#900" strokeweight="1pt"/>
            </w:pict>
          </mc:Fallback>
        </mc:AlternateContent>
      </w:r>
      <w:r w:rsidR="009754F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07A0324" wp14:editId="13D77577">
                <wp:simplePos x="0" y="0"/>
                <wp:positionH relativeFrom="column">
                  <wp:posOffset>-984885</wp:posOffset>
                </wp:positionH>
                <wp:positionV relativeFrom="paragraph">
                  <wp:posOffset>238125</wp:posOffset>
                </wp:positionV>
                <wp:extent cx="7313295" cy="1016000"/>
                <wp:effectExtent l="0" t="0" r="1905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3295" cy="1016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5241E" id="正方形/長方形 40" o:spid="_x0000_s1026" style="position:absolute;left:0;text-align:left;margin-left:-77.55pt;margin-top:18.75pt;width:575.85pt;height:80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" fillcolor="#375623 [1609]" stroked="f" strokeweight="1pt"/>
            </w:pict>
          </mc:Fallback>
        </mc:AlternateContent>
      </w:r>
      <w:r w:rsidR="009754F6" w:rsidRPr="00B35A66">
        <w:rPr>
          <w:rFonts w:asciiTheme="majorHAnsi" w:eastAsia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C21399" wp14:editId="6F76A55A">
                <wp:simplePos x="0" y="0"/>
                <wp:positionH relativeFrom="column">
                  <wp:posOffset>406400</wp:posOffset>
                </wp:positionH>
                <wp:positionV relativeFrom="paragraph">
                  <wp:posOffset>501015</wp:posOffset>
                </wp:positionV>
                <wp:extent cx="3905250" cy="1828800"/>
                <wp:effectExtent l="0" t="0" r="0" b="127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63C1" w:rsidRPr="00411FD2" w:rsidRDefault="00FF63C1" w:rsidP="00411FD2">
                            <w:pPr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〒868-8601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人吉市</w:t>
                            </w:r>
                            <w:r w:rsidR="00D14B6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西間</w:t>
                            </w:r>
                            <w:r w:rsidR="00D14B6A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下町</w:t>
                            </w:r>
                            <w:r w:rsidR="00D14B6A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21399" id="テキスト ボックス 42" o:spid="_x0000_s1088" type="#_x0000_t202" style="position:absolute;left:0;text-align:left;margin-left:32pt;margin-top:39.45pt;width:307.5pt;height:2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" filled="f" stroked="f">
                <v:textbox style="mso-fit-shape-to-text:t" inset="5.85pt,.7pt,5.85pt,.7pt">
                  <w:txbxContent>
                    <w:p w:rsidR="00FF63C1" w:rsidRPr="00411FD2" w:rsidRDefault="00FF63C1" w:rsidP="00411FD2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〒868-8601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人吉市</w:t>
                      </w:r>
                      <w:r w:rsidR="00D14B6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西間</w:t>
                      </w:r>
                      <w:r w:rsidR="00D14B6A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下町</w:t>
                      </w:r>
                      <w:r w:rsidR="00D14B6A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7-1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5A66" w:rsidRPr="00B35A6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3C1" w:rsidRDefault="00FF63C1" w:rsidP="009754F6">
      <w:r>
        <w:separator/>
      </w:r>
    </w:p>
  </w:endnote>
  <w:endnote w:type="continuationSeparator" w:id="0">
    <w:p w:rsidR="00FF63C1" w:rsidRDefault="00FF63C1" w:rsidP="00975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3C1" w:rsidRDefault="00FF63C1" w:rsidP="009754F6">
      <w:r>
        <w:separator/>
      </w:r>
    </w:p>
  </w:footnote>
  <w:footnote w:type="continuationSeparator" w:id="0">
    <w:p w:rsidR="00FF63C1" w:rsidRDefault="00FF63C1" w:rsidP="009754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A66"/>
    <w:rsid w:val="000276C9"/>
    <w:rsid w:val="00072073"/>
    <w:rsid w:val="00364BBA"/>
    <w:rsid w:val="00366ECF"/>
    <w:rsid w:val="003E4243"/>
    <w:rsid w:val="003E6978"/>
    <w:rsid w:val="00411FD2"/>
    <w:rsid w:val="006612C7"/>
    <w:rsid w:val="006A4884"/>
    <w:rsid w:val="006C0316"/>
    <w:rsid w:val="00827D6A"/>
    <w:rsid w:val="00883285"/>
    <w:rsid w:val="00892493"/>
    <w:rsid w:val="00944280"/>
    <w:rsid w:val="009754F6"/>
    <w:rsid w:val="009C653D"/>
    <w:rsid w:val="00A81731"/>
    <w:rsid w:val="00B35A66"/>
    <w:rsid w:val="00B41FD0"/>
    <w:rsid w:val="00BD5F87"/>
    <w:rsid w:val="00C01A13"/>
    <w:rsid w:val="00C34697"/>
    <w:rsid w:val="00CD5B0C"/>
    <w:rsid w:val="00D14B6A"/>
    <w:rsid w:val="00E40036"/>
    <w:rsid w:val="00FD5D5E"/>
    <w:rsid w:val="00FF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61D0F0D5"/>
  <w15:chartTrackingRefBased/>
  <w15:docId w15:val="{8A0211D3-7AE2-4B47-BB06-AAD8FD351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4F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54F6"/>
  </w:style>
  <w:style w:type="paragraph" w:styleId="a5">
    <w:name w:val="footer"/>
    <w:basedOn w:val="a"/>
    <w:link w:val="a6"/>
    <w:uiPriority w:val="99"/>
    <w:unhideWhenUsed/>
    <w:rsid w:val="00975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54F6"/>
  </w:style>
  <w:style w:type="paragraph" w:styleId="a7">
    <w:name w:val="Balloon Text"/>
    <w:basedOn w:val="a"/>
    <w:link w:val="a8"/>
    <w:uiPriority w:val="99"/>
    <w:semiHidden/>
    <w:unhideWhenUsed/>
    <w:rsid w:val="006612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612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8D239D95</Template>
  <TotalTime>251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尾方政康</dc:creator>
  <cp:keywords/>
  <dc:description/>
  <cp:lastModifiedBy>小倉かとり</cp:lastModifiedBy>
  <cp:revision>12</cp:revision>
  <cp:lastPrinted>2019-02-28T02:15:00Z</cp:lastPrinted>
  <dcterms:created xsi:type="dcterms:W3CDTF">2019-02-25T02:22:00Z</dcterms:created>
  <dcterms:modified xsi:type="dcterms:W3CDTF">2022-05-02T08:10:00Z</dcterms:modified>
</cp:coreProperties>
</file>